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089" w:rsidRPr="00E43413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b/>
          <w:color w:val="0070C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6" type="#_x0000_t75" alt="лето!!!.jpeg" style="position:absolute;left:0;text-align:left;margin-left:1.65pt;margin-top:-1.05pt;width:99pt;height:74.25pt;z-index:251659776;visibility:visible">
            <v:imagedata r:id="rId5" o:title=""/>
            <w10:wrap type="square"/>
          </v:shape>
        </w:pict>
      </w:r>
      <w:r w:rsidRPr="00E43413">
        <w:rPr>
          <w:rFonts w:ascii="Times New Roman" w:hAnsi="Times New Roman"/>
          <w:b/>
          <w:i/>
          <w:color w:val="000000"/>
        </w:rPr>
        <w:t>Лето - прекрасное время года: пора отпусков, загородных прогулок, возможности отдыха на природе. Отправляясь на дачу или пляж, многие люди дни напролет проводят под палящими лучами солнца, забывая, что оно может не только согреть, но и жестоко покарать тех, кто злоупотребляет его щедрыми лучами</w:t>
      </w:r>
      <w:r w:rsidRPr="00E43413">
        <w:rPr>
          <w:rFonts w:ascii="Times New Roman" w:hAnsi="Times New Roman"/>
          <w:b/>
          <w:color w:val="0070C0"/>
        </w:rPr>
        <w:t>.</w:t>
      </w:r>
    </w:p>
    <w:p w:rsidR="009A6089" w:rsidRPr="00261133" w:rsidRDefault="009A6089" w:rsidP="003E4548">
      <w:pPr>
        <w:pStyle w:val="NoSpacing"/>
        <w:spacing w:line="216" w:lineRule="auto"/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pict>
          <v:roundrect id="_x0000_s1027" style="position:absolute;left:0;text-align:left;margin-left:-2.85pt;margin-top:1.75pt;width:356.25pt;height:21pt;z-index:251651584" arcsize="10923f" fillcolor="#ffc" stroked="f">
            <v:textbox>
              <w:txbxContent>
                <w:p w:rsidR="009A6089" w:rsidRPr="003E4548" w:rsidRDefault="009A6089" w:rsidP="00261133">
                  <w:pPr>
                    <w:pStyle w:val="NoSpacing"/>
                    <w:spacing w:line="216" w:lineRule="auto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3E4548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Какие опасности таит длительное пребывание на солнце?</w:t>
                  </w:r>
                </w:p>
                <w:p w:rsidR="009A6089" w:rsidRDefault="009A6089"/>
              </w:txbxContent>
            </v:textbox>
          </v:roundrect>
        </w:pict>
      </w:r>
    </w:p>
    <w:p w:rsidR="009A6089" w:rsidRPr="00F84DE6" w:rsidRDefault="009A6089" w:rsidP="003E4548">
      <w:pPr>
        <w:pStyle w:val="NoSpacing"/>
        <w:spacing w:line="216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9A6089" w:rsidRPr="00F84DE6" w:rsidRDefault="009A6089" w:rsidP="003E4548">
      <w:pPr>
        <w:pStyle w:val="NoSpacing"/>
        <w:spacing w:line="216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9A6089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1" o:spid="_x0000_s1028" type="#_x0000_t75" alt="термометр.jpeg" style="position:absolute;left:0;text-align:left;margin-left:258.15pt;margin-top:12.9pt;width:97.5pt;height:72.75pt;z-index:251655680;visibility:visible" stroked="t" strokecolor="#fc6">
            <v:imagedata r:id="rId6" o:title=""/>
            <w10:wrap type="square"/>
          </v:shape>
        </w:pict>
      </w:r>
      <w:r w:rsidRPr="00F4273E">
        <w:rPr>
          <w:rFonts w:ascii="Times New Roman" w:hAnsi="Times New Roman"/>
          <w:b/>
          <w:i/>
          <w:color w:val="C00000"/>
          <w:sz w:val="20"/>
          <w:szCs w:val="20"/>
        </w:rPr>
        <w:t>Излишнее нахождение на солнце небезопасно и может привести к резкому ухудшению здоровья, связанному с перегреванием организма.</w:t>
      </w:r>
      <w:r w:rsidRPr="003E4548">
        <w:rPr>
          <w:rFonts w:ascii="Times New Roman" w:hAnsi="Times New Roman"/>
          <w:sz w:val="20"/>
          <w:szCs w:val="20"/>
        </w:rPr>
        <w:t xml:space="preserve"> </w:t>
      </w:r>
      <w:r w:rsidRPr="003E4548">
        <w:rPr>
          <w:rFonts w:ascii="Times New Roman" w:hAnsi="Times New Roman"/>
          <w:i/>
          <w:sz w:val="20"/>
          <w:szCs w:val="20"/>
        </w:rPr>
        <w:t>В группе риска, в первую очередь, находятся дети и пожилые люди, а также лица, страдающие болезнями системы кровообращения и нарушениями обмена веществ</w:t>
      </w:r>
      <w:r w:rsidRPr="003E4548">
        <w:rPr>
          <w:rFonts w:ascii="Times New Roman" w:hAnsi="Times New Roman"/>
          <w:sz w:val="20"/>
          <w:szCs w:val="20"/>
        </w:rPr>
        <w:t xml:space="preserve"> (заболеваниями щитовидной железы, сахарным диабетом, ожирением и др.).</w:t>
      </w:r>
      <w:r>
        <w:rPr>
          <w:rFonts w:ascii="Times New Roman" w:hAnsi="Times New Roman"/>
          <w:sz w:val="20"/>
          <w:szCs w:val="20"/>
        </w:rPr>
        <w:t xml:space="preserve">  </w:t>
      </w:r>
    </w:p>
    <w:p w:rsidR="009A6089" w:rsidRPr="00F4273E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color w:val="0070C0"/>
          <w:sz w:val="20"/>
          <w:szCs w:val="20"/>
        </w:rPr>
      </w:pPr>
      <w:r w:rsidRPr="00F4273E">
        <w:rPr>
          <w:rFonts w:ascii="Times New Roman" w:hAnsi="Times New Roman"/>
          <w:b/>
          <w:i/>
          <w:color w:val="C00000"/>
          <w:sz w:val="20"/>
          <w:szCs w:val="20"/>
        </w:rPr>
        <w:t>Причиной возникновения проблем со здоровьем служит нарушение терморегуляции.</w:t>
      </w:r>
      <w:r w:rsidRPr="003E4548">
        <w:rPr>
          <w:rFonts w:ascii="Times New Roman" w:hAnsi="Times New Roman"/>
          <w:sz w:val="20"/>
          <w:szCs w:val="20"/>
        </w:rPr>
        <w:t xml:space="preserve"> Температура тела зависит от соотношения процессов теплообразования в организме и отдачи тепла во внешнюю среду. </w:t>
      </w:r>
      <w:r w:rsidRPr="00F4273E">
        <w:rPr>
          <w:rFonts w:ascii="Times New Roman" w:hAnsi="Times New Roman"/>
          <w:b/>
          <w:i/>
          <w:color w:val="0070C0"/>
          <w:sz w:val="20"/>
          <w:szCs w:val="20"/>
        </w:rPr>
        <w:t>При повышении температуры окружающей среды до 25-30</w:t>
      </w:r>
      <w:r w:rsidRPr="00F4273E">
        <w:rPr>
          <w:rFonts w:ascii="Times New Roman" w:hAnsi="Times New Roman"/>
          <w:b/>
          <w:i/>
          <w:color w:val="0070C0"/>
          <w:sz w:val="20"/>
          <w:szCs w:val="20"/>
          <w:vertAlign w:val="superscript"/>
        </w:rPr>
        <w:t>0</w:t>
      </w:r>
      <w:r w:rsidRPr="00F4273E">
        <w:rPr>
          <w:rFonts w:ascii="Times New Roman" w:hAnsi="Times New Roman"/>
          <w:b/>
          <w:i/>
          <w:color w:val="0070C0"/>
          <w:sz w:val="20"/>
          <w:szCs w:val="20"/>
        </w:rPr>
        <w:t>С, высокой влажности воздуха, длительном пребывании на солнце отдача тепла затрудняется, что приводит к перегреванию организма.</w:t>
      </w:r>
      <w:r w:rsidRPr="003E4548">
        <w:rPr>
          <w:rFonts w:ascii="Times New Roman" w:hAnsi="Times New Roman"/>
          <w:i/>
          <w:sz w:val="20"/>
          <w:szCs w:val="20"/>
        </w:rPr>
        <w:t xml:space="preserve"> Этому способствуют также неподходящая одежда (синтетическая, темных тонов, излишне теплая), физические нагрузки, нарушение питьевого режима, а </w:t>
      </w:r>
      <w:r w:rsidRPr="00F4273E">
        <w:rPr>
          <w:rFonts w:ascii="Times New Roman" w:hAnsi="Times New Roman"/>
          <w:b/>
          <w:i/>
          <w:color w:val="0070C0"/>
          <w:sz w:val="20"/>
          <w:szCs w:val="20"/>
        </w:rPr>
        <w:t>отсутствие головного убора делает возможным развитие солнечного удара</w:t>
      </w:r>
      <w:r w:rsidRPr="00F4273E">
        <w:rPr>
          <w:rFonts w:ascii="Times New Roman" w:hAnsi="Times New Roman"/>
          <w:i/>
          <w:color w:val="0070C0"/>
          <w:sz w:val="20"/>
          <w:szCs w:val="20"/>
        </w:rPr>
        <w:t>.</w:t>
      </w:r>
    </w:p>
    <w:p w:rsidR="009A6089" w:rsidRPr="00F84DE6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roundrect id="_x0000_s1029" style="position:absolute;left:0;text-align:left;margin-left:1.65pt;margin-top:1.9pt;width:356.25pt;height:21pt;z-index:251652608" arcsize="10923f" fillcolor="#ffc" stroked="f">
            <v:textbox>
              <w:txbxContent>
                <w:p w:rsidR="009A6089" w:rsidRDefault="009A6089" w:rsidP="00F4273E">
                  <w:pPr>
                    <w:pStyle w:val="NoSpacing"/>
                    <w:spacing w:line="216" w:lineRule="auto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Что же такое перегревание и солнечный удар?</w:t>
                  </w:r>
                </w:p>
                <w:p w:rsidR="009A6089" w:rsidRPr="003E4548" w:rsidRDefault="009A6089" w:rsidP="00F4273E">
                  <w:pPr>
                    <w:pStyle w:val="NoSpacing"/>
                    <w:spacing w:line="216" w:lineRule="auto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3E4548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Какие опасности таит длительное пребывание на солнце?</w:t>
                  </w:r>
                </w:p>
                <w:p w:rsidR="009A6089" w:rsidRDefault="009A6089" w:rsidP="00F4273E"/>
              </w:txbxContent>
            </v:textbox>
          </v:roundrect>
        </w:pict>
      </w:r>
    </w:p>
    <w:p w:rsidR="009A6089" w:rsidRPr="00F84DE6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</w:p>
    <w:p w:rsidR="009A6089" w:rsidRPr="00F84DE6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16"/>
          <w:szCs w:val="16"/>
        </w:rPr>
      </w:pPr>
    </w:p>
    <w:p w:rsidR="009A6089" w:rsidRPr="00F4273E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b/>
          <w:i/>
          <w:color w:val="C00000"/>
          <w:sz w:val="20"/>
          <w:szCs w:val="20"/>
        </w:rPr>
      </w:pPr>
      <w:r w:rsidRPr="00E90DF2">
        <w:rPr>
          <w:rFonts w:ascii="Times New Roman" w:hAnsi="Times New Roman"/>
          <w:b/>
          <w:i/>
          <w:color w:val="C00000"/>
        </w:rPr>
        <w:t>Перегревание</w:t>
      </w:r>
      <w:r w:rsidRPr="00F4273E">
        <w:rPr>
          <w:rFonts w:ascii="Times New Roman" w:hAnsi="Times New Roman"/>
          <w:b/>
          <w:i/>
          <w:color w:val="C00000"/>
          <w:sz w:val="20"/>
          <w:szCs w:val="20"/>
        </w:rPr>
        <w:t xml:space="preserve"> – </w:t>
      </w:r>
      <w:r w:rsidRPr="007D6CE1">
        <w:rPr>
          <w:rFonts w:ascii="Times New Roman" w:hAnsi="Times New Roman"/>
          <w:b/>
          <w:i/>
          <w:color w:val="C00000"/>
          <w:sz w:val="21"/>
          <w:szCs w:val="21"/>
        </w:rPr>
        <w:t>состояние организма, при котором под воздействием внешних тепловых факторов</w:t>
      </w:r>
      <w:r w:rsidRPr="007D6CE1">
        <w:rPr>
          <w:rFonts w:ascii="Times New Roman" w:hAnsi="Times New Roman"/>
          <w:b/>
          <w:i/>
          <w:sz w:val="21"/>
          <w:szCs w:val="21"/>
        </w:rPr>
        <w:t xml:space="preserve"> </w:t>
      </w:r>
      <w:r w:rsidRPr="007D6CE1">
        <w:rPr>
          <w:rFonts w:ascii="Times New Roman" w:hAnsi="Times New Roman"/>
          <w:i/>
          <w:sz w:val="21"/>
          <w:szCs w:val="21"/>
        </w:rPr>
        <w:t xml:space="preserve">(в том числе солнечного излучения) </w:t>
      </w:r>
      <w:r w:rsidRPr="007D6CE1">
        <w:rPr>
          <w:rFonts w:ascii="Times New Roman" w:hAnsi="Times New Roman"/>
          <w:b/>
          <w:i/>
          <w:color w:val="C00000"/>
          <w:sz w:val="21"/>
          <w:szCs w:val="21"/>
        </w:rPr>
        <w:t>происходит повышение температуры тела, сопровождающееся патологическими изменениями различных функций организма.</w:t>
      </w:r>
      <w:r w:rsidRPr="00F4273E">
        <w:rPr>
          <w:rFonts w:ascii="Times New Roman" w:hAnsi="Times New Roman"/>
          <w:b/>
          <w:i/>
          <w:color w:val="C00000"/>
          <w:sz w:val="20"/>
          <w:szCs w:val="20"/>
        </w:rPr>
        <w:t xml:space="preserve"> </w:t>
      </w:r>
    </w:p>
    <w:p w:rsidR="009A6089" w:rsidRPr="003E4548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 w:rsidRPr="00F4273E">
        <w:rPr>
          <w:rFonts w:ascii="Times New Roman" w:hAnsi="Times New Roman"/>
          <w:b/>
          <w:i/>
          <w:color w:val="0070C0"/>
          <w:sz w:val="20"/>
          <w:szCs w:val="20"/>
        </w:rPr>
        <w:t>Первыми симптомами перегревания являются:</w:t>
      </w:r>
      <w:r w:rsidRPr="003E4548">
        <w:rPr>
          <w:rFonts w:ascii="Times New Roman" w:hAnsi="Times New Roman"/>
          <w:sz w:val="20"/>
          <w:szCs w:val="20"/>
        </w:rPr>
        <w:t xml:space="preserve"> </w:t>
      </w:r>
      <w:r w:rsidRPr="003E4548">
        <w:rPr>
          <w:rFonts w:ascii="Times New Roman" w:hAnsi="Times New Roman"/>
          <w:i/>
          <w:sz w:val="20"/>
          <w:szCs w:val="20"/>
        </w:rPr>
        <w:t xml:space="preserve">нарастающая слабость, вялость, ощущение усталости, сонливость, головная боль, жажда, покраснение и влажность кожи, учащение пульса и дыхания </w:t>
      </w:r>
      <w:r w:rsidRPr="003E4548">
        <w:rPr>
          <w:rFonts w:ascii="Times New Roman" w:hAnsi="Times New Roman"/>
          <w:i/>
          <w:sz w:val="20"/>
          <w:szCs w:val="20"/>
          <w:u w:val="single"/>
        </w:rPr>
        <w:t>на фоне нормальной температуры тела</w:t>
      </w:r>
      <w:r w:rsidRPr="003E4548">
        <w:rPr>
          <w:rFonts w:ascii="Times New Roman" w:hAnsi="Times New Roman"/>
          <w:i/>
          <w:sz w:val="20"/>
          <w:szCs w:val="20"/>
        </w:rPr>
        <w:t>.</w:t>
      </w:r>
      <w:r w:rsidRPr="003E4548">
        <w:rPr>
          <w:rFonts w:ascii="Times New Roman" w:hAnsi="Times New Roman"/>
          <w:sz w:val="20"/>
          <w:szCs w:val="20"/>
        </w:rPr>
        <w:t xml:space="preserve"> </w:t>
      </w:r>
    </w:p>
    <w:p w:rsidR="009A6089" w:rsidRPr="003E4548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20"/>
          <w:szCs w:val="20"/>
        </w:rPr>
      </w:pP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По мере прогрессирования состояния</w:t>
      </w:r>
      <w:r w:rsidRPr="00E90DF2">
        <w:rPr>
          <w:rFonts w:ascii="Times New Roman" w:hAnsi="Times New Roman"/>
          <w:color w:val="0070C0"/>
          <w:sz w:val="20"/>
          <w:szCs w:val="20"/>
        </w:rPr>
        <w:t xml:space="preserve"> </w:t>
      </w:r>
      <w:r w:rsidRPr="003E4548">
        <w:rPr>
          <w:rFonts w:ascii="Times New Roman" w:hAnsi="Times New Roman"/>
          <w:i/>
          <w:sz w:val="20"/>
          <w:szCs w:val="20"/>
        </w:rPr>
        <w:t>у пострадавшего поднимается температура (до 39-40</w:t>
      </w:r>
      <w:r w:rsidRPr="003E4548">
        <w:rPr>
          <w:rFonts w:ascii="Times New Roman" w:hAnsi="Times New Roman"/>
          <w:i/>
          <w:sz w:val="20"/>
          <w:szCs w:val="20"/>
          <w:vertAlign w:val="superscript"/>
        </w:rPr>
        <w:t>0</w:t>
      </w:r>
      <w:r w:rsidRPr="003E4548">
        <w:rPr>
          <w:rFonts w:ascii="Times New Roman" w:hAnsi="Times New Roman"/>
          <w:i/>
          <w:sz w:val="20"/>
          <w:szCs w:val="20"/>
        </w:rPr>
        <w:t xml:space="preserve">С), нарастает головная боль, появляются головокружение, шум в ушах, тошнота и рвота, усиливается потоотделение. Давление снижается, развивается слабость сердечной деятельности, дыхание урежается и становится неритмичным. Возможны кратковременная потеря сознания (обморок) и судороги. </w:t>
      </w:r>
    </w:p>
    <w:p w:rsidR="009A6089" w:rsidRPr="00E90DF2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b/>
          <w:i/>
          <w:color w:val="C00000"/>
          <w:sz w:val="20"/>
          <w:szCs w:val="20"/>
        </w:rPr>
      </w:pPr>
      <w:r w:rsidRPr="00E90DF2">
        <w:rPr>
          <w:rFonts w:ascii="Times New Roman" w:hAnsi="Times New Roman"/>
          <w:b/>
          <w:i/>
          <w:color w:val="0070C0"/>
        </w:rPr>
        <w:t>Характерным признаком тяжелого состояния</w:t>
      </w:r>
      <w:r w:rsidRPr="00E90DF2">
        <w:rPr>
          <w:rFonts w:ascii="Times New Roman" w:hAnsi="Times New Roman"/>
          <w:i/>
          <w:color w:val="0070C0"/>
        </w:rPr>
        <w:t xml:space="preserve"> </w:t>
      </w:r>
      <w:r w:rsidRPr="00E90DF2">
        <w:rPr>
          <w:rFonts w:ascii="Times New Roman" w:hAnsi="Times New Roman"/>
          <w:b/>
          <w:i/>
          <w:color w:val="0070C0"/>
        </w:rPr>
        <w:t>является прекращение потоотделения.</w:t>
      </w:r>
      <w:r w:rsidRPr="003E4548">
        <w:rPr>
          <w:rFonts w:ascii="Times New Roman" w:hAnsi="Times New Roman"/>
          <w:i/>
          <w:sz w:val="20"/>
          <w:szCs w:val="20"/>
        </w:rPr>
        <w:t xml:space="preserve"> Кожа становится сухой, дыхание – частым и поверхностным, пульс учащен, артериальное давление падает. </w:t>
      </w:r>
      <w:r w:rsidRPr="008025C0">
        <w:rPr>
          <w:rFonts w:ascii="Times New Roman" w:hAnsi="Times New Roman"/>
          <w:b/>
          <w:i/>
          <w:color w:val="C00000"/>
        </w:rPr>
        <w:t>Если не оказать человеку первую медицинскую помощь, может наступить кома со смертельным исходом.</w:t>
      </w:r>
      <w:r w:rsidRPr="00E90DF2">
        <w:rPr>
          <w:rFonts w:ascii="Times New Roman" w:hAnsi="Times New Roman"/>
          <w:b/>
          <w:i/>
          <w:color w:val="C00000"/>
          <w:sz w:val="20"/>
          <w:szCs w:val="20"/>
        </w:rPr>
        <w:t xml:space="preserve"> </w:t>
      </w:r>
    </w:p>
    <w:p w:rsidR="009A6089" w:rsidRPr="007D6CE1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color w:val="C00000"/>
          <w:sz w:val="21"/>
          <w:szCs w:val="21"/>
        </w:rPr>
      </w:pPr>
      <w:r>
        <w:rPr>
          <w:noProof/>
          <w:lang w:eastAsia="ru-RU"/>
        </w:rPr>
        <w:pict>
          <v:shape id="Рисунок 5" o:spid="_x0000_s1030" type="#_x0000_t75" alt="тепловой удар-1.jpeg" style="position:absolute;left:0;text-align:left;margin-left:1.65pt;margin-top:.8pt;width:85.3pt;height:62.25pt;z-index:251657728;visibility:visible">
            <v:imagedata r:id="rId7" o:title="" cropleft="4503f"/>
            <w10:wrap type="square"/>
          </v:shape>
        </w:pict>
      </w:r>
      <w:r w:rsidRPr="00E90DF2">
        <w:rPr>
          <w:rFonts w:ascii="Times New Roman" w:hAnsi="Times New Roman"/>
          <w:b/>
          <w:i/>
          <w:color w:val="C00000"/>
        </w:rPr>
        <w:t>Солнечный удар</w:t>
      </w:r>
      <w:r w:rsidRPr="00E90DF2">
        <w:rPr>
          <w:rFonts w:ascii="Times New Roman" w:hAnsi="Times New Roman"/>
          <w:b/>
          <w:i/>
          <w:color w:val="C00000"/>
          <w:sz w:val="20"/>
          <w:szCs w:val="20"/>
        </w:rPr>
        <w:t xml:space="preserve"> – </w:t>
      </w:r>
      <w:r w:rsidRPr="007D6CE1">
        <w:rPr>
          <w:rFonts w:ascii="Times New Roman" w:hAnsi="Times New Roman"/>
          <w:b/>
          <w:i/>
          <w:color w:val="C00000"/>
          <w:sz w:val="21"/>
          <w:szCs w:val="21"/>
        </w:rPr>
        <w:t>это поражение центральной нервной системы</w:t>
      </w:r>
      <w:r w:rsidRPr="007D6CE1">
        <w:rPr>
          <w:rFonts w:ascii="Times New Roman" w:hAnsi="Times New Roman"/>
          <w:sz w:val="21"/>
          <w:szCs w:val="21"/>
        </w:rPr>
        <w:t xml:space="preserve"> </w:t>
      </w:r>
      <w:r w:rsidRPr="007D6CE1">
        <w:rPr>
          <w:rFonts w:ascii="Times New Roman" w:hAnsi="Times New Roman"/>
          <w:i/>
          <w:sz w:val="21"/>
          <w:szCs w:val="21"/>
        </w:rPr>
        <w:t>(головного мозга)</w:t>
      </w:r>
      <w:r w:rsidRPr="007D6CE1">
        <w:rPr>
          <w:rFonts w:ascii="Times New Roman" w:hAnsi="Times New Roman"/>
          <w:sz w:val="21"/>
          <w:szCs w:val="21"/>
        </w:rPr>
        <w:t xml:space="preserve"> </w:t>
      </w:r>
      <w:r w:rsidRPr="007D6CE1">
        <w:rPr>
          <w:rFonts w:ascii="Times New Roman" w:hAnsi="Times New Roman"/>
          <w:b/>
          <w:i/>
          <w:color w:val="C00000"/>
          <w:sz w:val="21"/>
          <w:szCs w:val="21"/>
        </w:rPr>
        <w:t>в результате воздействия прямых солнечных лучей на голову</w:t>
      </w:r>
      <w:r w:rsidRPr="007D6CE1">
        <w:rPr>
          <w:rFonts w:ascii="Times New Roman" w:hAnsi="Times New Roman"/>
          <w:b/>
          <w:i/>
          <w:sz w:val="21"/>
          <w:szCs w:val="21"/>
        </w:rPr>
        <w:t>.</w:t>
      </w:r>
      <w:r w:rsidRPr="007D6CE1">
        <w:rPr>
          <w:rFonts w:ascii="Times New Roman" w:hAnsi="Times New Roman"/>
          <w:sz w:val="21"/>
          <w:szCs w:val="21"/>
        </w:rPr>
        <w:t xml:space="preserve"> </w:t>
      </w:r>
      <w:r w:rsidRPr="007D6CE1">
        <w:rPr>
          <w:rFonts w:ascii="Times New Roman" w:hAnsi="Times New Roman"/>
          <w:i/>
          <w:sz w:val="21"/>
          <w:szCs w:val="21"/>
        </w:rPr>
        <w:t>Важно знать, что солнечный удар</w:t>
      </w:r>
      <w:r w:rsidRPr="007D6CE1">
        <w:rPr>
          <w:rFonts w:ascii="Times New Roman" w:hAnsi="Times New Roman"/>
          <w:b/>
          <w:i/>
          <w:sz w:val="21"/>
          <w:szCs w:val="21"/>
        </w:rPr>
        <w:t xml:space="preserve"> </w:t>
      </w:r>
      <w:r w:rsidRPr="007D6CE1">
        <w:rPr>
          <w:rFonts w:ascii="Times New Roman" w:hAnsi="Times New Roman"/>
          <w:b/>
          <w:i/>
          <w:color w:val="C00000"/>
          <w:sz w:val="21"/>
          <w:szCs w:val="21"/>
        </w:rPr>
        <w:t>может проявляться не только во время пребывания на солнце, но и спустя 6-8 часов</w:t>
      </w:r>
      <w:r w:rsidRPr="007D6CE1">
        <w:rPr>
          <w:rFonts w:ascii="Times New Roman" w:hAnsi="Times New Roman"/>
          <w:color w:val="C00000"/>
          <w:sz w:val="21"/>
          <w:szCs w:val="21"/>
        </w:rPr>
        <w:t>.</w:t>
      </w:r>
    </w:p>
    <w:p w:rsidR="009A6089" w:rsidRPr="003E4548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Признаки солнечного удара</w:t>
      </w:r>
      <w:r w:rsidRPr="00E90DF2">
        <w:rPr>
          <w:rFonts w:ascii="Times New Roman" w:hAnsi="Times New Roman"/>
          <w:color w:val="0070C0"/>
          <w:sz w:val="20"/>
          <w:szCs w:val="20"/>
        </w:rPr>
        <w:t>:</w:t>
      </w:r>
      <w:r w:rsidRPr="003E4548">
        <w:rPr>
          <w:rFonts w:ascii="Times New Roman" w:hAnsi="Times New Roman"/>
          <w:sz w:val="20"/>
          <w:szCs w:val="20"/>
        </w:rPr>
        <w:t xml:space="preserve"> </w:t>
      </w:r>
      <w:r w:rsidRPr="003E4548">
        <w:rPr>
          <w:rFonts w:ascii="Times New Roman" w:hAnsi="Times New Roman"/>
          <w:i/>
          <w:sz w:val="20"/>
          <w:szCs w:val="20"/>
        </w:rPr>
        <w:t>общее недомогание, чувство разбитости, повышение температуры тела, покраснение кожи лица, головная боль и головокружение, шум в ушах, «мелькание мошек» перед глазами. Могут быть тошнота и рвота, учащение пульса и дыхания, повышенное потоотделение, кровотечение из носа.</w:t>
      </w:r>
      <w:r w:rsidRPr="003E4548">
        <w:rPr>
          <w:rFonts w:ascii="Times New Roman" w:hAnsi="Times New Roman"/>
          <w:sz w:val="20"/>
          <w:szCs w:val="20"/>
        </w:rPr>
        <w:t xml:space="preserve"> </w:t>
      </w:r>
    </w:p>
    <w:p w:rsidR="009A6089" w:rsidRPr="003E4548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20"/>
          <w:szCs w:val="20"/>
        </w:rPr>
      </w:pPr>
      <w:r w:rsidRPr="00E90DF2">
        <w:rPr>
          <w:rFonts w:ascii="Times New Roman" w:hAnsi="Times New Roman"/>
          <w:i/>
          <w:color w:val="0070C0"/>
          <w:sz w:val="20"/>
          <w:szCs w:val="20"/>
          <w:u w:val="single"/>
        </w:rPr>
        <w:t>При более тяжёлом поражении</w:t>
      </w:r>
      <w:r w:rsidRPr="003E4548">
        <w:rPr>
          <w:rFonts w:ascii="Times New Roman" w:hAnsi="Times New Roman"/>
          <w:i/>
          <w:sz w:val="20"/>
          <w:szCs w:val="20"/>
        </w:rPr>
        <w:t xml:space="preserve"> появляется сильная головная боль, температура повышается до 40-41</w:t>
      </w:r>
      <w:r w:rsidRPr="003E4548">
        <w:rPr>
          <w:rFonts w:ascii="Times New Roman" w:hAnsi="Times New Roman"/>
          <w:i/>
          <w:sz w:val="20"/>
          <w:szCs w:val="20"/>
          <w:vertAlign w:val="superscript"/>
        </w:rPr>
        <w:t>0</w:t>
      </w:r>
      <w:r w:rsidRPr="003E4548">
        <w:rPr>
          <w:rFonts w:ascii="Times New Roman" w:hAnsi="Times New Roman"/>
          <w:i/>
          <w:sz w:val="20"/>
          <w:szCs w:val="20"/>
        </w:rPr>
        <w:t>С, артериальное давление падает, могут возникать потеря сознания, нарушения дыхания и судороги.</w:t>
      </w:r>
    </w:p>
    <w:p w:rsidR="009A6089" w:rsidRPr="002E451F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16"/>
          <w:szCs w:val="16"/>
        </w:rPr>
      </w:pPr>
    </w:p>
    <w:p w:rsidR="009A6089" w:rsidRPr="003E4548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20"/>
          <w:szCs w:val="20"/>
        </w:rPr>
      </w:pPr>
      <w:r w:rsidRPr="002924E0">
        <w:rPr>
          <w:rFonts w:ascii="Times New Roman" w:hAnsi="Times New Roman"/>
          <w:i/>
          <w:color w:val="C00000"/>
          <w:sz w:val="21"/>
          <w:szCs w:val="21"/>
        </w:rPr>
        <w:t xml:space="preserve">В жаркую погоду  на улице, в душном помещении или транспорте может случиться </w:t>
      </w:r>
      <w:r w:rsidRPr="002924E0">
        <w:rPr>
          <w:rFonts w:ascii="Times New Roman" w:hAnsi="Times New Roman"/>
          <w:b/>
          <w:i/>
          <w:color w:val="C00000"/>
        </w:rPr>
        <w:t>обморок</w:t>
      </w:r>
      <w:r w:rsidRPr="002924E0">
        <w:rPr>
          <w:rFonts w:ascii="Times New Roman" w:hAnsi="Times New Roman"/>
          <w:i/>
          <w:color w:val="C00000"/>
          <w:sz w:val="21"/>
          <w:szCs w:val="21"/>
        </w:rPr>
        <w:t xml:space="preserve"> и без предварительного перегревания или пребывания с непокрытой головой на солнце</w:t>
      </w:r>
      <w:r w:rsidRPr="00E90DF2">
        <w:rPr>
          <w:rFonts w:ascii="Times New Roman" w:hAnsi="Times New Roman"/>
          <w:i/>
          <w:color w:val="C00000"/>
          <w:sz w:val="20"/>
          <w:szCs w:val="20"/>
        </w:rPr>
        <w:t>.</w:t>
      </w:r>
      <w:r w:rsidRPr="003E4548">
        <w:rPr>
          <w:rFonts w:ascii="Times New Roman" w:hAnsi="Times New Roman"/>
          <w:i/>
          <w:sz w:val="20"/>
          <w:szCs w:val="20"/>
        </w:rPr>
        <w:t xml:space="preserve"> Наступлению обморока обычно предшествует </w:t>
      </w:r>
      <w:r w:rsidRPr="00E90DF2">
        <w:rPr>
          <w:rFonts w:ascii="Times New Roman" w:hAnsi="Times New Roman"/>
          <w:i/>
          <w:color w:val="0070C0"/>
          <w:sz w:val="20"/>
          <w:szCs w:val="20"/>
        </w:rPr>
        <w:t>предобморочное  состояние:</w:t>
      </w:r>
      <w:r w:rsidRPr="003E4548">
        <w:rPr>
          <w:rFonts w:ascii="Times New Roman" w:hAnsi="Times New Roman"/>
          <w:i/>
          <w:sz w:val="20"/>
          <w:szCs w:val="20"/>
        </w:rPr>
        <w:t xml:space="preserve"> слабость, головокружение,  потемнение в глазах, онемение рук и ног. Нередко этим все и ограничивается, но бывает, что человек бледнеет, покрывается холодным потом,  конечности холодеют и он теряет сознание.</w:t>
      </w:r>
    </w:p>
    <w:p w:rsidR="009A6089" w:rsidRPr="002E451F" w:rsidRDefault="009A6089" w:rsidP="00261133">
      <w:pPr>
        <w:pStyle w:val="NoSpacing"/>
        <w:spacing w:line="216" w:lineRule="auto"/>
        <w:jc w:val="center"/>
        <w:rPr>
          <w:rFonts w:ascii="Times New Roman" w:hAnsi="Times New Roman"/>
          <w:sz w:val="16"/>
          <w:szCs w:val="16"/>
        </w:rPr>
      </w:pPr>
    </w:p>
    <w:p w:rsidR="009A6089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20"/>
          <w:szCs w:val="20"/>
        </w:rPr>
      </w:pPr>
      <w:r w:rsidRPr="00E90DF2">
        <w:rPr>
          <w:rFonts w:ascii="Times New Roman" w:hAnsi="Times New Roman"/>
          <w:b/>
          <w:i/>
          <w:color w:val="C00000"/>
        </w:rPr>
        <w:t>Умение оказать первую помощь при обмороке, перегревании и солнечном ударе может спасти жизнь пострадавшего.</w:t>
      </w:r>
      <w:r w:rsidRPr="003E4548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E4548">
        <w:rPr>
          <w:rFonts w:ascii="Times New Roman" w:hAnsi="Times New Roman"/>
          <w:i/>
          <w:sz w:val="20"/>
          <w:szCs w:val="20"/>
        </w:rPr>
        <w:t>Главное - не растеряться и делать все быстро и правильно.</w:t>
      </w:r>
    </w:p>
    <w:p w:rsidR="009A6089" w:rsidRPr="002924E0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12"/>
          <w:szCs w:val="12"/>
        </w:rPr>
      </w:pPr>
      <w:r w:rsidRPr="002924E0">
        <w:rPr>
          <w:rFonts w:ascii="Times New Roman" w:hAnsi="Times New Roman"/>
          <w:i/>
          <w:sz w:val="12"/>
          <w:szCs w:val="12"/>
        </w:rPr>
        <w:t xml:space="preserve"> </w:t>
      </w:r>
    </w:p>
    <w:p w:rsidR="009A6089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noProof/>
          <w:lang w:eastAsia="ru-RU"/>
        </w:rPr>
        <w:pict>
          <v:roundrect id="_x0000_s1031" style="position:absolute;left:0;text-align:left;margin-left:3.9pt;margin-top:1.7pt;width:356.25pt;height:21pt;z-index:251653632" arcsize="10923f" fillcolor="#ffc" stroked="f">
            <v:textbox>
              <w:txbxContent>
                <w:p w:rsidR="009A6089" w:rsidRDefault="009A6089" w:rsidP="00E90DF2">
                  <w:pPr>
                    <w:pStyle w:val="NoSpacing"/>
                    <w:spacing w:line="216" w:lineRule="auto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Неотложная помощь при перегревании и солнечном ударе</w:t>
                  </w:r>
                </w:p>
                <w:p w:rsidR="009A6089" w:rsidRPr="003E4548" w:rsidRDefault="009A6089" w:rsidP="00E90DF2">
                  <w:pPr>
                    <w:pStyle w:val="NoSpacing"/>
                    <w:spacing w:line="216" w:lineRule="auto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3E4548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Какие опасности таит длительное пребывание на солнце?</w:t>
                  </w:r>
                </w:p>
                <w:p w:rsidR="009A6089" w:rsidRDefault="009A6089" w:rsidP="00E90DF2"/>
              </w:txbxContent>
            </v:textbox>
          </v:roundrect>
        </w:pict>
      </w:r>
    </w:p>
    <w:p w:rsidR="009A6089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9A6089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9A6089" w:rsidRPr="008025C0" w:rsidRDefault="009A6089" w:rsidP="008025C0">
      <w:pPr>
        <w:pStyle w:val="NoSpacing"/>
        <w:numPr>
          <w:ilvl w:val="0"/>
          <w:numId w:val="1"/>
        </w:numPr>
        <w:spacing w:line="216" w:lineRule="auto"/>
        <w:ind w:left="284" w:hanging="284"/>
        <w:jc w:val="both"/>
        <w:rPr>
          <w:rFonts w:ascii="Times New Roman" w:hAnsi="Times New Roman"/>
          <w:color w:val="0070C0"/>
          <w:sz w:val="20"/>
          <w:szCs w:val="20"/>
        </w:rPr>
      </w:pPr>
      <w:r>
        <w:rPr>
          <w:noProof/>
          <w:lang w:eastAsia="ru-RU"/>
        </w:rPr>
        <w:pict>
          <v:shape id="Рисунок 4" o:spid="_x0000_s1032" type="#_x0000_t75" alt="тепловой удар-обморок.jpeg" style="position:absolute;left:0;text-align:left;margin-left:164.4pt;margin-top:.95pt;width:194.25pt;height:145.5pt;z-index:251656704;visibility:visible">
            <v:imagedata r:id="rId8" o:title=""/>
            <w10:wrap type="square"/>
          </v:shape>
        </w:pic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Перенести пострадавшего в прохладное тенистое место</w:t>
      </w:r>
      <w:r w:rsidRPr="00E90DF2">
        <w:rPr>
          <w:rFonts w:ascii="Times New Roman" w:hAnsi="Times New Roman"/>
          <w:color w:val="0070C0"/>
          <w:sz w:val="20"/>
          <w:szCs w:val="20"/>
        </w:rPr>
        <w:t xml:space="preserve"> </w: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и уложить</w:t>
      </w:r>
      <w:r w:rsidRPr="003E4548">
        <w:rPr>
          <w:rFonts w:ascii="Times New Roman" w:hAnsi="Times New Roman"/>
          <w:sz w:val="20"/>
          <w:szCs w:val="20"/>
        </w:rPr>
        <w:t xml:space="preserve"> </w:t>
      </w:r>
      <w:r w:rsidRPr="008025C0">
        <w:rPr>
          <w:rFonts w:ascii="Times New Roman" w:hAnsi="Times New Roman"/>
          <w:b/>
          <w:i/>
          <w:color w:val="0070C0"/>
          <w:sz w:val="20"/>
          <w:szCs w:val="20"/>
        </w:rPr>
        <w:t>на спину</w:t>
      </w:r>
      <w:r w:rsidRPr="003E4548">
        <w:rPr>
          <w:rFonts w:ascii="Times New Roman" w:hAnsi="Times New Roman"/>
          <w:sz w:val="20"/>
          <w:szCs w:val="20"/>
        </w:rPr>
        <w:t xml:space="preserve">, подложив под ноги валик из подручных материалов (к примеру, свернутой в рулон одежды), для улучшения притока крови к голове. </w:t>
      </w:r>
    </w:p>
    <w:p w:rsidR="009A6089" w:rsidRPr="00E90DF2" w:rsidRDefault="009A6089" w:rsidP="008025C0">
      <w:pPr>
        <w:pStyle w:val="NoSpacing"/>
        <w:numPr>
          <w:ilvl w:val="0"/>
          <w:numId w:val="1"/>
        </w:numPr>
        <w:spacing w:line="216" w:lineRule="auto"/>
        <w:ind w:left="284" w:hanging="284"/>
        <w:jc w:val="both"/>
        <w:rPr>
          <w:rFonts w:ascii="Times New Roman" w:hAnsi="Times New Roman"/>
          <w:color w:val="0070C0"/>
          <w:sz w:val="20"/>
          <w:szCs w:val="20"/>
        </w:rPr>
      </w:pP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Расстегнуть одежду, ослабить брючный ремень и узел галстука</w:t>
      </w:r>
      <w:r w:rsidRPr="00E90DF2">
        <w:rPr>
          <w:rFonts w:ascii="Times New Roman" w:hAnsi="Times New Roman"/>
          <w:color w:val="0070C0"/>
          <w:sz w:val="20"/>
          <w:szCs w:val="20"/>
        </w:rPr>
        <w:t>.</w:t>
      </w:r>
    </w:p>
    <w:p w:rsidR="009A6089" w:rsidRPr="003E4548" w:rsidRDefault="009A6089" w:rsidP="008025C0">
      <w:pPr>
        <w:pStyle w:val="NoSpacing"/>
        <w:numPr>
          <w:ilvl w:val="0"/>
          <w:numId w:val="1"/>
        </w:numPr>
        <w:spacing w:line="21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Обеспечить полный покой и доступ свежего воздуха</w:t>
      </w:r>
      <w:r w:rsidRPr="00E90DF2">
        <w:rPr>
          <w:rFonts w:ascii="Times New Roman" w:hAnsi="Times New Roman"/>
          <w:color w:val="0070C0"/>
          <w:sz w:val="20"/>
          <w:szCs w:val="20"/>
        </w:rPr>
        <w:t xml:space="preserve"> </w:t>
      </w:r>
      <w:r w:rsidRPr="003E4548">
        <w:rPr>
          <w:rFonts w:ascii="Times New Roman" w:hAnsi="Times New Roman"/>
          <w:sz w:val="20"/>
          <w:szCs w:val="20"/>
        </w:rPr>
        <w:t xml:space="preserve">(в помещении можно дополнительно использовать вентилятор). </w:t>
      </w:r>
    </w:p>
    <w:p w:rsidR="009A6089" w:rsidRPr="00E90DF2" w:rsidRDefault="009A6089" w:rsidP="008025C0">
      <w:pPr>
        <w:pStyle w:val="NoSpacing"/>
        <w:numPr>
          <w:ilvl w:val="0"/>
          <w:numId w:val="1"/>
        </w:numPr>
        <w:spacing w:line="216" w:lineRule="auto"/>
        <w:ind w:left="284" w:hanging="284"/>
        <w:jc w:val="both"/>
        <w:rPr>
          <w:rFonts w:ascii="Times New Roman" w:hAnsi="Times New Roman"/>
          <w:color w:val="0070C0"/>
          <w:sz w:val="20"/>
          <w:szCs w:val="20"/>
        </w:rPr>
      </w:pPr>
      <w:r w:rsidRPr="003E4548">
        <w:rPr>
          <w:rFonts w:ascii="Times New Roman" w:hAnsi="Times New Roman"/>
          <w:sz w:val="20"/>
          <w:szCs w:val="20"/>
        </w:rPr>
        <w:t xml:space="preserve">Если пострадавший в сознании - </w: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дать выпить холодной воды</w:t>
      </w:r>
      <w:r w:rsidRPr="003E4548">
        <w:rPr>
          <w:rFonts w:ascii="Times New Roman" w:hAnsi="Times New Roman"/>
          <w:sz w:val="20"/>
          <w:szCs w:val="20"/>
        </w:rPr>
        <w:t xml:space="preserve"> (по возможности, подсоленной из расчета 0,5 чайной ложки соли на 0, 5 литра воды) </w: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или крепкого холодного чая</w:t>
      </w:r>
      <w:r w:rsidRPr="00E90DF2">
        <w:rPr>
          <w:rFonts w:ascii="Times New Roman" w:hAnsi="Times New Roman"/>
          <w:color w:val="0070C0"/>
          <w:sz w:val="20"/>
          <w:szCs w:val="20"/>
        </w:rPr>
        <w:t xml:space="preserve">. </w:t>
      </w:r>
    </w:p>
    <w:p w:rsidR="009A6089" w:rsidRPr="003E4548" w:rsidRDefault="009A6089" w:rsidP="008025C0">
      <w:pPr>
        <w:pStyle w:val="NoSpacing"/>
        <w:numPr>
          <w:ilvl w:val="0"/>
          <w:numId w:val="1"/>
        </w:numPr>
        <w:spacing w:line="21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Положить на голову холодный компресс</w:t>
      </w:r>
      <w:r w:rsidRPr="003E4548">
        <w:rPr>
          <w:rFonts w:ascii="Times New Roman" w:hAnsi="Times New Roman"/>
          <w:sz w:val="20"/>
          <w:szCs w:val="20"/>
        </w:rPr>
        <w:t xml:space="preserve"> (мокрое полотенце) или смочить голову холодной водой. Если есть возможность - обернуть пострадавшего влажной простыней или осторожно облить его прохладной водой; приложить к голове, подмышечным, паховым и подколенным областям лед или бутылки с холодной водой.</w:t>
      </w:r>
    </w:p>
    <w:p w:rsidR="009A6089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 w:rsidRPr="00E90DF2">
        <w:rPr>
          <w:rFonts w:ascii="Times New Roman" w:hAnsi="Times New Roman"/>
          <w:b/>
          <w:i/>
          <w:color w:val="0070C0"/>
        </w:rPr>
        <w:t>В более тяжелых случаях, когда пострадавший находится без сознания и имеются нарушения дыхания</w:t>
      </w:r>
      <w:r w:rsidRPr="00E90DF2">
        <w:rPr>
          <w:rFonts w:ascii="Times New Roman" w:hAnsi="Times New Roman"/>
          <w:color w:val="0070C0"/>
        </w:rPr>
        <w:t xml:space="preserve">, </w:t>
      </w:r>
      <w:r w:rsidRPr="00E90DF2">
        <w:rPr>
          <w:rFonts w:ascii="Times New Roman" w:hAnsi="Times New Roman"/>
          <w:b/>
          <w:i/>
          <w:color w:val="0070C0"/>
        </w:rPr>
        <w:t>необходимо проверить проходимость его дыхательных путей.</w:t>
      </w:r>
      <w:r w:rsidRPr="003E4548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3E4548">
        <w:rPr>
          <w:rFonts w:ascii="Times New Roman" w:hAnsi="Times New Roman"/>
          <w:sz w:val="20"/>
          <w:szCs w:val="20"/>
        </w:rPr>
        <w:t xml:space="preserve">Обнаружив, что язык запал, а во рту находятся рвотные массы, надо повернуть голову пострадавшего на бок и очистить полость рта бинтом или носовым платком, накрученным на палец. </w:t>
      </w:r>
    </w:p>
    <w:p w:rsidR="009A6089" w:rsidRPr="002924E0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12"/>
          <w:szCs w:val="12"/>
        </w:rPr>
      </w:pPr>
    </w:p>
    <w:p w:rsidR="009A6089" w:rsidRPr="00E90DF2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b/>
          <w:i/>
          <w:color w:val="C00000"/>
        </w:rPr>
      </w:pPr>
      <w:r w:rsidRPr="00E90DF2">
        <w:rPr>
          <w:rFonts w:ascii="Times New Roman" w:hAnsi="Times New Roman"/>
          <w:b/>
          <w:i/>
          <w:color w:val="C00000"/>
        </w:rPr>
        <w:t xml:space="preserve">Если дыхание ослаблено или отсутствует – вызвать скорую помощь, а до ее прибытия проводить искусственное дыхание (при отсутствии пульса – и непрямой массаж сердца). </w:t>
      </w:r>
    </w:p>
    <w:p w:rsidR="009A6089" w:rsidRPr="003E4548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20"/>
          <w:szCs w:val="20"/>
        </w:rPr>
      </w:pPr>
      <w:r w:rsidRPr="00E90DF2">
        <w:rPr>
          <w:rFonts w:ascii="Times New Roman" w:hAnsi="Times New Roman"/>
          <w:b/>
          <w:i/>
          <w:sz w:val="20"/>
          <w:szCs w:val="20"/>
        </w:rPr>
        <w:t>При наличии нашатырного спирта, можно дать вдохнуть пострадавшему его пары, что поможет активизировать дыхательный центр</w:t>
      </w:r>
      <w:r w:rsidRPr="003E4548">
        <w:rPr>
          <w:rFonts w:ascii="Times New Roman" w:hAnsi="Times New Roman"/>
          <w:sz w:val="20"/>
          <w:szCs w:val="20"/>
        </w:rPr>
        <w:t>.</w:t>
      </w:r>
    </w:p>
    <w:p w:rsidR="009A6089" w:rsidRPr="002924E0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12"/>
          <w:szCs w:val="12"/>
        </w:rPr>
      </w:pPr>
      <w:r w:rsidRPr="003E4548">
        <w:rPr>
          <w:rFonts w:ascii="Times New Roman" w:hAnsi="Times New Roman"/>
          <w:sz w:val="20"/>
          <w:szCs w:val="20"/>
        </w:rPr>
        <w:t xml:space="preserve"> </w:t>
      </w:r>
    </w:p>
    <w:p w:rsidR="009A6089" w:rsidRPr="003E4548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i/>
          <w:sz w:val="20"/>
          <w:szCs w:val="20"/>
        </w:rPr>
      </w:pPr>
      <w:r w:rsidRPr="00E90DF2">
        <w:rPr>
          <w:rFonts w:ascii="Times New Roman" w:hAnsi="Times New Roman"/>
          <w:b/>
          <w:i/>
          <w:color w:val="C00000"/>
          <w:sz w:val="24"/>
          <w:szCs w:val="24"/>
        </w:rPr>
        <w:t>Для оказания  квалифицированной медицинской помощи пострадавшего необходимо как можно скорее доставить в ближайшее лечебное учреждение</w:t>
      </w:r>
      <w:r w:rsidRPr="003E4548">
        <w:rPr>
          <w:rFonts w:ascii="Times New Roman" w:hAnsi="Times New Roman"/>
          <w:b/>
          <w:i/>
          <w:sz w:val="20"/>
          <w:szCs w:val="20"/>
        </w:rPr>
        <w:t>.</w:t>
      </w:r>
      <w:r w:rsidRPr="003E4548">
        <w:rPr>
          <w:rFonts w:ascii="Times New Roman" w:hAnsi="Times New Roman"/>
          <w:sz w:val="20"/>
          <w:szCs w:val="20"/>
        </w:rPr>
        <w:t xml:space="preserve"> </w:t>
      </w:r>
      <w:r w:rsidRPr="003E4548">
        <w:rPr>
          <w:rFonts w:ascii="Times New Roman" w:hAnsi="Times New Roman"/>
          <w:i/>
          <w:sz w:val="20"/>
          <w:szCs w:val="20"/>
        </w:rPr>
        <w:t>В зависимости от тяжести состояния, госпитализация может осуществляться в терапевтическое или реанимационное отделение больниц.</w:t>
      </w:r>
    </w:p>
    <w:p w:rsidR="009A6089" w:rsidRDefault="009A6089" w:rsidP="003E4548">
      <w:pPr>
        <w:pStyle w:val="NoSpacing"/>
        <w:spacing w:line="216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roundrect id="_x0000_s1033" style="position:absolute;left:0;text-align:left;margin-left:-1.35pt;margin-top:3.4pt;width:356.25pt;height:21pt;z-index:251654656" arcsize="10923f" fillcolor="#ffc" stroked="f">
            <v:textbox>
              <w:txbxContent>
                <w:p w:rsidR="009A6089" w:rsidRDefault="009A6089" w:rsidP="00E90DF2">
                  <w:pPr>
                    <w:pStyle w:val="NoSpacing"/>
                    <w:spacing w:line="216" w:lineRule="auto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Меры профилактики перегревания и солнечного удара</w:t>
                  </w:r>
                </w:p>
                <w:p w:rsidR="009A6089" w:rsidRPr="003E4548" w:rsidRDefault="009A6089" w:rsidP="00E90DF2">
                  <w:pPr>
                    <w:pStyle w:val="NoSpacing"/>
                    <w:spacing w:line="216" w:lineRule="auto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3E4548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Какие опасности таит длительное пребывание на солнце?</w:t>
                  </w:r>
                </w:p>
                <w:p w:rsidR="009A6089" w:rsidRDefault="009A6089" w:rsidP="00E90DF2"/>
              </w:txbxContent>
            </v:textbox>
          </v:roundrect>
        </w:pict>
      </w:r>
    </w:p>
    <w:p w:rsidR="009A6089" w:rsidRDefault="009A6089" w:rsidP="003E4548">
      <w:pPr>
        <w:pStyle w:val="NoSpacing"/>
        <w:spacing w:line="216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A6089" w:rsidRPr="003E4548" w:rsidRDefault="009A6089" w:rsidP="003E4548">
      <w:pPr>
        <w:pStyle w:val="NoSpacing"/>
        <w:spacing w:line="216" w:lineRule="auto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1034" type="#_x0000_t75" style="position:absolute;left:0;text-align:left;margin-left:-.6pt;margin-top:8.3pt;width:111pt;height:82.5pt;z-index:251660800;visibility:visible">
            <v:imagedata r:id="rId9" o:title="" cropleft="6738f"/>
            <w10:wrap type="square"/>
          </v:shape>
        </w:pict>
      </w:r>
    </w:p>
    <w:p w:rsidR="009A6089" w:rsidRPr="002924E0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b/>
          <w:i/>
          <w:sz w:val="21"/>
          <w:szCs w:val="21"/>
        </w:rPr>
      </w:pPr>
      <w:r>
        <w:rPr>
          <w:noProof/>
          <w:lang w:eastAsia="ru-RU"/>
        </w:rPr>
        <w:pict>
          <v:shape id="_x0000_s1035" type="#_x0000_t75" style="position:absolute;left:0;text-align:left;margin-left:262.5pt;margin-top:3.8pt;width:420pt;height:416.25pt;z-index:-251653632;visibility:visible">
            <v:imagedata r:id="rId10" o:title=""/>
          </v:shape>
        </w:pict>
      </w:r>
      <w:r w:rsidRPr="002924E0">
        <w:rPr>
          <w:rFonts w:ascii="Times New Roman" w:hAnsi="Times New Roman"/>
          <w:b/>
          <w:i/>
          <w:sz w:val="21"/>
          <w:szCs w:val="21"/>
        </w:rPr>
        <w:t>Чтобы не допустить  перегревания организма достаточно соблюдать следующие рекомендации:</w:t>
      </w:r>
    </w:p>
    <w:p w:rsidR="009A6089" w:rsidRPr="003E4548" w:rsidRDefault="009A6089" w:rsidP="001154EB">
      <w:pPr>
        <w:pStyle w:val="NoSpacing"/>
        <w:numPr>
          <w:ilvl w:val="0"/>
          <w:numId w:val="2"/>
        </w:numPr>
        <w:tabs>
          <w:tab w:val="left" w:pos="284"/>
        </w:tabs>
        <w:spacing w:line="21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0" o:spid="_x0000_s1036" type="#_x0000_t75" alt="солнечный удар.jpeg" style="position:absolute;left:0;text-align:left;margin-left:325.9pt;margin-top:31.15pt;width:329.75pt;height:324pt;z-index:251663872;visibility:visible;mso-wrap-distance-left:46.92pt;mso-wrap-distance-right:10.07pt">
            <v:imagedata r:id="rId11" o:title=""/>
            <o:lock v:ext="edit" aspectratio="f"/>
            <w10:wrap type="square"/>
          </v:shape>
        </w:pic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 xml:space="preserve">Избегайте длительного нахождения на солнце: </w:t>
      </w:r>
      <w:r w:rsidRPr="003E4548">
        <w:rPr>
          <w:rFonts w:ascii="Times New Roman" w:hAnsi="Times New Roman"/>
          <w:sz w:val="20"/>
          <w:szCs w:val="20"/>
        </w:rPr>
        <w:t>старайтесь планировать свой день так, чтобы выходы на улицу приходились на ранние утренние либо вечерние часы, если же такой возможности нет – придерживайтесь теневой стороны улицы.</w:t>
      </w:r>
    </w:p>
    <w:p w:rsidR="009A6089" w:rsidRPr="003E4548" w:rsidRDefault="009A6089" w:rsidP="001154EB">
      <w:pPr>
        <w:pStyle w:val="NoSpacing"/>
        <w:numPr>
          <w:ilvl w:val="0"/>
          <w:numId w:val="2"/>
        </w:numPr>
        <w:tabs>
          <w:tab w:val="left" w:pos="284"/>
        </w:tabs>
        <w:spacing w:line="21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Рисунок 9" o:spid="_x0000_s1037" type="#_x0000_t75" alt="ребенок пьет воду.jpeg" style="position:absolute;left:0;text-align:left;margin-left:165.75pt;margin-top:46.55pt;width:70.5pt;height:70.5pt;z-index:251661824;visibility:visible">
            <v:imagedata r:id="rId12" o:title=""/>
            <w10:wrap type="square"/>
          </v:shape>
        </w:pic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Перед выходом на улицу используйте специальные косметические средства</w:t>
      </w:r>
      <w:r w:rsidRPr="003E4548">
        <w:rPr>
          <w:rFonts w:ascii="Times New Roman" w:hAnsi="Times New Roman"/>
          <w:sz w:val="20"/>
          <w:szCs w:val="20"/>
        </w:rPr>
        <w:t xml:space="preserve"> (кремы, гели, лосьоны), </w: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содержащие солнцезащитные факторы</w:t>
      </w:r>
      <w:r w:rsidRPr="003E4548">
        <w:rPr>
          <w:rFonts w:ascii="Times New Roman" w:hAnsi="Times New Roman"/>
          <w:sz w:val="20"/>
          <w:szCs w:val="20"/>
        </w:rPr>
        <w:t>. Помните: чем выше степень защиты, обозначенная на флаконе солнцезащитного средства, тем более длительное время оно защищает кожу.</w:t>
      </w:r>
    </w:p>
    <w:p w:rsidR="009A6089" w:rsidRDefault="009A6089" w:rsidP="002924E0">
      <w:pPr>
        <w:pStyle w:val="NoSpacing"/>
        <w:numPr>
          <w:ilvl w:val="0"/>
          <w:numId w:val="2"/>
        </w:numPr>
        <w:spacing w:line="21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3E4548">
        <w:rPr>
          <w:rFonts w:ascii="Times New Roman" w:hAnsi="Times New Roman"/>
          <w:sz w:val="20"/>
          <w:szCs w:val="20"/>
        </w:rPr>
        <w:t xml:space="preserve">Старайтесь </w: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надевать легкую свободную одежду светлых тонов преимущественно из натуральных тканей</w:t>
      </w:r>
      <w:r w:rsidRPr="003E4548">
        <w:rPr>
          <w:rFonts w:ascii="Times New Roman" w:hAnsi="Times New Roman"/>
          <w:sz w:val="20"/>
          <w:szCs w:val="20"/>
        </w:rPr>
        <w:t>.</w:t>
      </w:r>
    </w:p>
    <w:p w:rsidR="009A6089" w:rsidRPr="003E4548" w:rsidRDefault="009A6089" w:rsidP="002924E0">
      <w:pPr>
        <w:pStyle w:val="NoSpacing"/>
        <w:numPr>
          <w:ilvl w:val="0"/>
          <w:numId w:val="2"/>
        </w:numPr>
        <w:spacing w:line="21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3E4548">
        <w:rPr>
          <w:rFonts w:ascii="Times New Roman" w:hAnsi="Times New Roman"/>
          <w:sz w:val="20"/>
          <w:szCs w:val="20"/>
        </w:rPr>
        <w:t xml:space="preserve">Обязательно </w: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носите головной убор</w:t>
      </w:r>
      <w:r w:rsidRPr="003E4548">
        <w:rPr>
          <w:rFonts w:ascii="Times New Roman" w:hAnsi="Times New Roman"/>
          <w:sz w:val="20"/>
          <w:szCs w:val="20"/>
        </w:rPr>
        <w:t>.</w:t>
      </w:r>
    </w:p>
    <w:p w:rsidR="009A6089" w:rsidRDefault="009A6089" w:rsidP="002924E0">
      <w:pPr>
        <w:pStyle w:val="NoSpacing"/>
        <w:numPr>
          <w:ilvl w:val="0"/>
          <w:numId w:val="2"/>
        </w:numPr>
        <w:spacing w:line="21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Соблюдайте питьевой режим</w:t>
      </w:r>
      <w:r w:rsidRPr="003E4548">
        <w:rPr>
          <w:rFonts w:ascii="Times New Roman" w:hAnsi="Times New Roman"/>
          <w:sz w:val="20"/>
          <w:szCs w:val="20"/>
        </w:rPr>
        <w:t>, берите с собой бутылку с водой. Оптимальным вариантом является использование негазированной питьевой воды, холодного несладкого чая, натурального морса. Употребление пакетированных соков и сладких газированных напитков не только не снижает, но и усиливает жажду.</w:t>
      </w:r>
    </w:p>
    <w:p w:rsidR="009A6089" w:rsidRDefault="009A6089" w:rsidP="002924E0">
      <w:pPr>
        <w:pStyle w:val="NoSpacing"/>
        <w:numPr>
          <w:ilvl w:val="0"/>
          <w:numId w:val="2"/>
        </w:numPr>
        <w:spacing w:line="216" w:lineRule="auto"/>
        <w:ind w:left="284" w:hanging="284"/>
        <w:jc w:val="both"/>
        <w:rPr>
          <w:rFonts w:ascii="Times New Roman" w:hAnsi="Times New Roman"/>
          <w:b/>
          <w:i/>
          <w:sz w:val="20"/>
          <w:szCs w:val="20"/>
        </w:rPr>
      </w:pPr>
      <w:r w:rsidRPr="00E90DF2">
        <w:rPr>
          <w:rFonts w:ascii="Times New Roman" w:hAnsi="Times New Roman"/>
          <w:b/>
          <w:i/>
          <w:sz w:val="20"/>
          <w:szCs w:val="20"/>
        </w:rPr>
        <w:t xml:space="preserve">В жару может оказаться полезным </w:t>
      </w:r>
      <w:r w:rsidRPr="00E90DF2">
        <w:rPr>
          <w:rFonts w:ascii="Times New Roman" w:hAnsi="Times New Roman"/>
          <w:b/>
          <w:i/>
          <w:color w:val="0070C0"/>
          <w:sz w:val="20"/>
          <w:szCs w:val="20"/>
        </w:rPr>
        <w:t>иметь при себе бутылку с водой и пульверизатором, из которой можно опрыскивать себе лицо и руки</w:t>
      </w:r>
      <w:r w:rsidRPr="00E90DF2">
        <w:rPr>
          <w:rFonts w:ascii="Times New Roman" w:hAnsi="Times New Roman"/>
          <w:b/>
          <w:i/>
          <w:sz w:val="20"/>
          <w:szCs w:val="20"/>
        </w:rPr>
        <w:t>.</w:t>
      </w:r>
    </w:p>
    <w:p w:rsidR="009A6089" w:rsidRPr="002924E0" w:rsidRDefault="009A6089" w:rsidP="002E451F">
      <w:pPr>
        <w:pStyle w:val="NoSpacing"/>
        <w:spacing w:line="216" w:lineRule="auto"/>
        <w:jc w:val="both"/>
        <w:rPr>
          <w:rFonts w:ascii="Times New Roman" w:hAnsi="Times New Roman"/>
          <w:b/>
          <w:i/>
          <w:color w:val="0070C0"/>
          <w:sz w:val="12"/>
          <w:szCs w:val="12"/>
        </w:rPr>
      </w:pPr>
      <w:r>
        <w:rPr>
          <w:noProof/>
          <w:lang w:eastAsia="ru-RU"/>
        </w:rPr>
        <w:pict>
          <v:shape id="Рисунок 10" o:spid="_x0000_s1038" type="#_x0000_t75" alt="на пляже под зонтом.jpeg" style="position:absolute;left:0;text-align:left;margin-left:14.4pt;margin-top:1.75pt;width:123.9pt;height:84.75pt;z-index:-251657728;visibility:visible" wrapcoords="-131 0 -131 21409 21600 21409 21600 0 -131 0">
            <v:imagedata r:id="rId13" o:title="" cropleft="3027f"/>
            <w10:wrap type="tight"/>
          </v:shape>
        </w:pict>
      </w:r>
    </w:p>
    <w:p w:rsidR="009A6089" w:rsidRPr="002924E0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21"/>
          <w:szCs w:val="21"/>
        </w:rPr>
      </w:pPr>
      <w:r w:rsidRPr="002924E0">
        <w:rPr>
          <w:rFonts w:ascii="Times New Roman" w:hAnsi="Times New Roman"/>
          <w:b/>
          <w:i/>
          <w:color w:val="0070C0"/>
          <w:sz w:val="21"/>
          <w:szCs w:val="21"/>
        </w:rPr>
        <w:t>Собираясь загорать, не наносите на кожу декоративную косметику, кремы и спиртосодержащие лосьоны, которые могут вызвать фотосенсибилизацию кожи</w:t>
      </w:r>
      <w:r w:rsidRPr="002924E0">
        <w:rPr>
          <w:rFonts w:ascii="Times New Roman" w:hAnsi="Times New Roman"/>
          <w:sz w:val="21"/>
          <w:szCs w:val="21"/>
        </w:rPr>
        <w:t xml:space="preserve"> (повысить ее чувствительность к солнечным ожогам, привести к образованию стойких пигментных пятен).</w:t>
      </w:r>
    </w:p>
    <w:p w:rsidR="009A6089" w:rsidRPr="002924E0" w:rsidRDefault="009A6089" w:rsidP="003E4548">
      <w:pPr>
        <w:pStyle w:val="NoSpacing"/>
        <w:spacing w:line="216" w:lineRule="auto"/>
        <w:jc w:val="both"/>
        <w:rPr>
          <w:rFonts w:ascii="Times New Roman" w:hAnsi="Times New Roman"/>
          <w:sz w:val="28"/>
          <w:szCs w:val="28"/>
        </w:rPr>
      </w:pPr>
    </w:p>
    <w:p w:rsidR="009A6089" w:rsidRPr="002924E0" w:rsidRDefault="009A6089" w:rsidP="002924E0">
      <w:pPr>
        <w:pStyle w:val="NoSpacing"/>
        <w:spacing w:line="216" w:lineRule="auto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3E4548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</w:t>
      </w:r>
      <w:r w:rsidRPr="002924E0">
        <w:rPr>
          <w:rFonts w:ascii="Times New Roman" w:hAnsi="Times New Roman"/>
          <w:b/>
          <w:i/>
          <w:color w:val="C00000"/>
          <w:sz w:val="28"/>
          <w:szCs w:val="28"/>
        </w:rPr>
        <w:t>ПОМНИТЕ! Пренебрежение правилами</w:t>
      </w:r>
    </w:p>
    <w:p w:rsidR="009A6089" w:rsidRPr="002924E0" w:rsidRDefault="009A6089" w:rsidP="003E4548">
      <w:pPr>
        <w:pStyle w:val="NoSpacing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     </w:t>
      </w:r>
      <w:r w:rsidRPr="002924E0">
        <w:rPr>
          <w:rFonts w:ascii="Times New Roman" w:hAnsi="Times New Roman"/>
          <w:b/>
          <w:i/>
          <w:color w:val="C00000"/>
          <w:sz w:val="28"/>
          <w:szCs w:val="28"/>
        </w:rPr>
        <w:t>пребывания на солнце опасно для Вашего здоровья!</w:t>
      </w:r>
    </w:p>
    <w:p w:rsidR="009A6089" w:rsidRPr="008D7A1B" w:rsidRDefault="009A6089" w:rsidP="003E4548">
      <w:pPr>
        <w:pStyle w:val="NoSpacing"/>
        <w:jc w:val="both"/>
        <w:rPr>
          <w:rFonts w:ascii="Times New Roman" w:hAnsi="Times New Roman"/>
          <w:sz w:val="16"/>
          <w:szCs w:val="16"/>
        </w:rPr>
      </w:pPr>
    </w:p>
    <w:p w:rsidR="009A6089" w:rsidRPr="008D7A1B" w:rsidRDefault="009A6089" w:rsidP="003E4548">
      <w:pPr>
        <w:tabs>
          <w:tab w:val="left" w:pos="439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9A6089" w:rsidRPr="00491B1D" w:rsidRDefault="009A6089" w:rsidP="008D7A1B">
      <w:pPr>
        <w:tabs>
          <w:tab w:val="left" w:pos="4395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491B1D">
        <w:rPr>
          <w:rFonts w:ascii="Times New Roman" w:hAnsi="Times New Roman"/>
          <w:b/>
          <w:sz w:val="20"/>
          <w:szCs w:val="20"/>
        </w:rPr>
        <w:t xml:space="preserve">Авторы: </w:t>
      </w:r>
      <w:r>
        <w:rPr>
          <w:rFonts w:ascii="Times New Roman" w:hAnsi="Times New Roman"/>
          <w:b/>
          <w:sz w:val="20"/>
          <w:szCs w:val="20"/>
        </w:rPr>
        <w:t xml:space="preserve">                       </w:t>
      </w:r>
      <w:r w:rsidRPr="00491B1D">
        <w:rPr>
          <w:rFonts w:ascii="Times New Roman" w:hAnsi="Times New Roman"/>
          <w:b/>
          <w:sz w:val="20"/>
          <w:szCs w:val="20"/>
        </w:rPr>
        <w:t xml:space="preserve">Симоненко Т.И. - заведующая отделением профилактики                                          </w:t>
      </w:r>
    </w:p>
    <w:p w:rsidR="009A6089" w:rsidRPr="00491B1D" w:rsidRDefault="009A6089" w:rsidP="008D7A1B">
      <w:pPr>
        <w:tabs>
          <w:tab w:val="left" w:pos="4395"/>
        </w:tabs>
        <w:spacing w:after="0" w:line="240" w:lineRule="auto"/>
        <w:ind w:left="2835"/>
        <w:jc w:val="both"/>
        <w:rPr>
          <w:rFonts w:ascii="Times New Roman" w:hAnsi="Times New Roman"/>
          <w:b/>
          <w:sz w:val="20"/>
          <w:szCs w:val="20"/>
        </w:rPr>
      </w:pPr>
      <w:r w:rsidRPr="00491B1D">
        <w:rPr>
          <w:rFonts w:ascii="Times New Roman" w:hAnsi="Times New Roman"/>
          <w:b/>
          <w:sz w:val="20"/>
          <w:szCs w:val="20"/>
        </w:rPr>
        <w:t xml:space="preserve">          </w:t>
      </w:r>
      <w:r>
        <w:rPr>
          <w:rFonts w:ascii="Times New Roman" w:hAnsi="Times New Roman"/>
          <w:b/>
          <w:sz w:val="20"/>
          <w:szCs w:val="20"/>
        </w:rPr>
        <w:t xml:space="preserve">     </w:t>
      </w:r>
      <w:r w:rsidRPr="00491B1D">
        <w:rPr>
          <w:rFonts w:ascii="Times New Roman" w:hAnsi="Times New Roman"/>
          <w:b/>
          <w:sz w:val="20"/>
          <w:szCs w:val="20"/>
        </w:rPr>
        <w:t xml:space="preserve"> УЗ «4-я городская поликлиника»,</w:t>
      </w:r>
    </w:p>
    <w:p w:rsidR="009A6089" w:rsidRPr="00491B1D" w:rsidRDefault="009A6089" w:rsidP="008D7A1B">
      <w:pPr>
        <w:tabs>
          <w:tab w:val="left" w:pos="4395"/>
        </w:tabs>
        <w:spacing w:after="0" w:line="240" w:lineRule="auto"/>
        <w:ind w:right="357"/>
        <w:rPr>
          <w:rFonts w:ascii="Times New Roman" w:hAnsi="Times New Roman"/>
          <w:b/>
          <w:sz w:val="20"/>
          <w:szCs w:val="20"/>
        </w:rPr>
      </w:pPr>
      <w:r w:rsidRPr="00491B1D">
        <w:rPr>
          <w:rFonts w:ascii="Times New Roman" w:hAnsi="Times New Roman"/>
          <w:b/>
          <w:sz w:val="20"/>
          <w:szCs w:val="20"/>
        </w:rPr>
        <w:t>Редактор:</w:t>
      </w:r>
      <w:r w:rsidRPr="00491B1D">
        <w:rPr>
          <w:rFonts w:ascii="Times New Roman" w:hAnsi="Times New Roman"/>
          <w:b/>
          <w:sz w:val="20"/>
          <w:szCs w:val="20"/>
        </w:rPr>
        <w:tab/>
        <w:t>Арский Ю.М.</w:t>
      </w:r>
    </w:p>
    <w:p w:rsidR="009A6089" w:rsidRPr="00491B1D" w:rsidRDefault="009A6089" w:rsidP="008D7A1B">
      <w:pPr>
        <w:tabs>
          <w:tab w:val="left" w:pos="4395"/>
        </w:tabs>
        <w:spacing w:after="0" w:line="240" w:lineRule="auto"/>
        <w:ind w:right="357"/>
        <w:rPr>
          <w:rFonts w:ascii="Times New Roman" w:hAnsi="Times New Roman"/>
          <w:b/>
          <w:sz w:val="20"/>
          <w:szCs w:val="20"/>
        </w:rPr>
      </w:pPr>
      <w:r w:rsidRPr="00491B1D">
        <w:rPr>
          <w:rFonts w:ascii="Times New Roman" w:hAnsi="Times New Roman"/>
          <w:b/>
          <w:sz w:val="20"/>
          <w:szCs w:val="20"/>
        </w:rPr>
        <w:t>Крмпьютерная верстка и оформление:</w:t>
      </w:r>
      <w:r w:rsidRPr="00491B1D">
        <w:rPr>
          <w:rFonts w:ascii="Times New Roman" w:hAnsi="Times New Roman"/>
          <w:b/>
          <w:sz w:val="20"/>
          <w:szCs w:val="20"/>
        </w:rPr>
        <w:tab/>
        <w:t>Лагун А.В.</w:t>
      </w:r>
    </w:p>
    <w:p w:rsidR="009A6089" w:rsidRPr="00491B1D" w:rsidRDefault="009A6089" w:rsidP="008D7A1B">
      <w:pPr>
        <w:tabs>
          <w:tab w:val="left" w:pos="4395"/>
        </w:tabs>
        <w:spacing w:after="0" w:line="240" w:lineRule="auto"/>
        <w:ind w:right="357"/>
        <w:rPr>
          <w:rFonts w:ascii="Times New Roman" w:hAnsi="Times New Roman"/>
          <w:b/>
          <w:sz w:val="20"/>
          <w:szCs w:val="20"/>
        </w:rPr>
      </w:pPr>
      <w:r w:rsidRPr="00491B1D">
        <w:rPr>
          <w:rFonts w:ascii="Times New Roman" w:hAnsi="Times New Roman"/>
          <w:b/>
          <w:sz w:val="20"/>
          <w:szCs w:val="20"/>
        </w:rPr>
        <w:t>Ответственный за выпуск:</w:t>
      </w:r>
      <w:r w:rsidRPr="00491B1D">
        <w:rPr>
          <w:rFonts w:ascii="Times New Roman" w:hAnsi="Times New Roman"/>
          <w:b/>
          <w:sz w:val="20"/>
          <w:szCs w:val="20"/>
        </w:rPr>
        <w:tab/>
        <w:t>Тарашкевич И.И.</w:t>
      </w:r>
    </w:p>
    <w:p w:rsidR="009A6089" w:rsidRDefault="009A6089" w:rsidP="00B84520">
      <w:pPr>
        <w:tabs>
          <w:tab w:val="left" w:pos="4395"/>
        </w:tabs>
        <w:spacing w:after="0" w:line="240" w:lineRule="auto"/>
        <w:ind w:right="357"/>
        <w:rPr>
          <w:rFonts w:ascii="Arial" w:hAnsi="Arial" w:cs="Arial"/>
          <w:b/>
          <w:sz w:val="20"/>
          <w:szCs w:val="20"/>
        </w:rPr>
      </w:pPr>
    </w:p>
    <w:p w:rsidR="009A6089" w:rsidRPr="00AE42E4" w:rsidRDefault="009A6089" w:rsidP="002924E0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  <w:r w:rsidRPr="00AE42E4">
        <w:rPr>
          <w:rFonts w:ascii="Georgia" w:hAnsi="Georgia"/>
          <w:b/>
          <w:i/>
          <w:sz w:val="24"/>
          <w:szCs w:val="24"/>
        </w:rPr>
        <w:t>Комитет по здравоохранению Мингорисполкома</w:t>
      </w:r>
    </w:p>
    <w:p w:rsidR="009A6089" w:rsidRPr="00AE42E4" w:rsidRDefault="009A6089" w:rsidP="002924E0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  <w:r w:rsidRPr="00AE42E4">
        <w:rPr>
          <w:rFonts w:ascii="Georgia" w:hAnsi="Georgia"/>
          <w:b/>
          <w:i/>
          <w:sz w:val="24"/>
          <w:szCs w:val="24"/>
        </w:rPr>
        <w:t>УЗ «4-я городская поликлиника»</w:t>
      </w:r>
    </w:p>
    <w:p w:rsidR="009A6089" w:rsidRPr="00AE42E4" w:rsidRDefault="009A6089" w:rsidP="002924E0">
      <w:pPr>
        <w:spacing w:after="0"/>
        <w:jc w:val="center"/>
        <w:rPr>
          <w:rFonts w:ascii="Georgia" w:hAnsi="Georgia"/>
          <w:b/>
          <w:i/>
          <w:color w:val="C00000"/>
          <w:sz w:val="24"/>
          <w:szCs w:val="24"/>
        </w:rPr>
      </w:pPr>
      <w:r w:rsidRPr="00AE42E4">
        <w:rPr>
          <w:rFonts w:ascii="Georgia" w:hAnsi="Georgia"/>
          <w:b/>
          <w:i/>
          <w:sz w:val="24"/>
          <w:szCs w:val="24"/>
        </w:rPr>
        <w:t>Городской Центр здоровья</w:t>
      </w:r>
    </w:p>
    <w:p w:rsidR="009A6089" w:rsidRDefault="009A6089" w:rsidP="006D074C">
      <w:pPr>
        <w:spacing w:after="0" w:line="240" w:lineRule="auto"/>
        <w:ind w:left="-709" w:right="-539"/>
        <w:jc w:val="center"/>
        <w:rPr>
          <w:i/>
        </w:rPr>
      </w:pPr>
    </w:p>
    <w:p w:rsidR="009A6089" w:rsidRDefault="009A6089" w:rsidP="006D074C">
      <w:pPr>
        <w:spacing w:after="0" w:line="240" w:lineRule="auto"/>
        <w:ind w:left="-709" w:right="-539"/>
        <w:jc w:val="center"/>
        <w:rPr>
          <w:i/>
        </w:rPr>
      </w:pPr>
    </w:p>
    <w:p w:rsidR="009A6089" w:rsidRPr="00AE42E4" w:rsidRDefault="009A6089" w:rsidP="006D074C">
      <w:pPr>
        <w:spacing w:after="0" w:line="240" w:lineRule="auto"/>
        <w:ind w:left="-709" w:right="-539"/>
        <w:jc w:val="center"/>
        <w:rPr>
          <w:rFonts w:ascii="Georgia" w:hAnsi="Georgia" w:cs="Arial"/>
          <w:b/>
          <w:i/>
          <w:color w:val="C00000"/>
          <w:spacing w:val="-12"/>
          <w:sz w:val="44"/>
          <w:szCs w:val="44"/>
        </w:rPr>
      </w:pPr>
      <w:r w:rsidRPr="00AE42E4">
        <w:rPr>
          <w:rFonts w:ascii="Georgia" w:hAnsi="Georgia" w:cs="Arial"/>
          <w:b/>
          <w:i/>
          <w:color w:val="C00000"/>
          <w:spacing w:val="-12"/>
          <w:sz w:val="44"/>
          <w:szCs w:val="44"/>
        </w:rPr>
        <w:t xml:space="preserve">Как уберечься от  перегреваний </w:t>
      </w:r>
    </w:p>
    <w:p w:rsidR="009A6089" w:rsidRPr="00AE42E4" w:rsidRDefault="009A6089" w:rsidP="006D074C">
      <w:pPr>
        <w:spacing w:after="0" w:line="240" w:lineRule="auto"/>
        <w:ind w:left="-709" w:right="-539"/>
        <w:jc w:val="center"/>
        <w:rPr>
          <w:rFonts w:ascii="Georgia" w:hAnsi="Georgia" w:cs="Arial"/>
          <w:b/>
          <w:i/>
          <w:color w:val="C00000"/>
          <w:spacing w:val="-12"/>
          <w:sz w:val="44"/>
          <w:szCs w:val="44"/>
        </w:rPr>
      </w:pPr>
      <w:r w:rsidRPr="00AE42E4">
        <w:rPr>
          <w:rFonts w:ascii="Georgia" w:hAnsi="Georgia" w:cs="Arial"/>
          <w:b/>
          <w:i/>
          <w:color w:val="C00000"/>
          <w:spacing w:val="-12"/>
          <w:sz w:val="44"/>
          <w:szCs w:val="44"/>
        </w:rPr>
        <w:t>и  солнечного  удара</w:t>
      </w:r>
    </w:p>
    <w:p w:rsidR="009A6089" w:rsidRDefault="009A6089" w:rsidP="007D7D38">
      <w:pPr>
        <w:ind w:left="-709" w:right="-538"/>
        <w:jc w:val="center"/>
        <w:rPr>
          <w:rFonts w:ascii="Arial Black" w:hAnsi="Arial Black" w:cs="Arial"/>
          <w:b/>
          <w:color w:val="007434"/>
          <w:sz w:val="20"/>
        </w:rPr>
      </w:pPr>
    </w:p>
    <w:p w:rsidR="009A6089" w:rsidRPr="00AE42E4" w:rsidRDefault="009A6089" w:rsidP="00801B04">
      <w:pPr>
        <w:pStyle w:val="Heading1"/>
        <w:ind w:left="-709" w:right="-538"/>
        <w:jc w:val="center"/>
        <w:rPr>
          <w:rFonts w:ascii="Georgia" w:hAnsi="Georgia"/>
          <w:i/>
          <w:color w:val="C00000"/>
          <w:sz w:val="22"/>
          <w:szCs w:val="22"/>
        </w:rPr>
      </w:pPr>
      <w:r w:rsidRPr="00AE42E4">
        <w:rPr>
          <w:rStyle w:val="IntenseReference"/>
          <w:rFonts w:ascii="Georgia" w:hAnsi="Georgia" w:cs="Arial"/>
          <w:bCs/>
          <w:i/>
          <w:color w:val="C00000"/>
          <w:sz w:val="22"/>
          <w:szCs w:val="22"/>
          <w:lang w:val="ru-RU"/>
        </w:rPr>
        <w:t>М</w:t>
      </w:r>
      <w:r>
        <w:rPr>
          <w:rStyle w:val="IntenseReference"/>
          <w:rFonts w:ascii="Georgia" w:hAnsi="Georgia" w:cs="Arial"/>
          <w:bCs/>
          <w:i/>
          <w:color w:val="C00000"/>
          <w:sz w:val="22"/>
          <w:szCs w:val="22"/>
          <w:lang w:val="ru-RU"/>
        </w:rPr>
        <w:t>инск</w:t>
      </w:r>
      <w:r w:rsidRPr="00AE42E4">
        <w:rPr>
          <w:rStyle w:val="IntenseReference"/>
          <w:rFonts w:ascii="Georgia" w:hAnsi="Georgia" w:cs="Arial"/>
          <w:bCs/>
          <w:i/>
          <w:color w:val="C00000"/>
          <w:sz w:val="22"/>
          <w:szCs w:val="22"/>
          <w:lang w:val="ru-RU"/>
        </w:rPr>
        <w:t xml:space="preserve"> - </w:t>
      </w:r>
      <w:r w:rsidRPr="00AE42E4">
        <w:rPr>
          <w:rStyle w:val="IntenseReference"/>
          <w:rFonts w:ascii="Georgia" w:hAnsi="Georgia" w:cs="Arial"/>
          <w:bCs/>
          <w:i/>
          <w:color w:val="C00000"/>
          <w:sz w:val="28"/>
          <w:szCs w:val="28"/>
          <w:lang w:val="ru-RU"/>
        </w:rPr>
        <w:t>201</w:t>
      </w:r>
      <w:bookmarkStart w:id="0" w:name="_PictureBullets"/>
      <w:r>
        <w:rPr>
          <w:rStyle w:val="IntenseReference"/>
          <w:rFonts w:ascii="Georgia" w:hAnsi="Georgia" w:cs="Arial"/>
          <w:bCs/>
          <w:i/>
          <w:color w:val="C00000"/>
          <w:sz w:val="28"/>
          <w:szCs w:val="28"/>
          <w:lang w:val="ru-RU"/>
        </w:rPr>
        <w:t>4</w:t>
      </w:r>
      <w:r w:rsidRPr="00BB508C">
        <w:rPr>
          <w:rFonts w:ascii="Times New Roman" w:hAnsi="Times New Roman"/>
          <w:vanish/>
          <w:sz w:val="24"/>
          <w:szCs w:val="24"/>
          <w:lang w:eastAsia="ru-RU"/>
        </w:rPr>
        <w:pict>
          <v:shape id="_x0000_i1025" type="#_x0000_t75" style="width:12pt;height:12pt" o:bullet="t">
            <v:imagedata r:id="rId14" o:title=""/>
          </v:shape>
        </w:pict>
      </w:r>
      <w:bookmarkEnd w:id="0"/>
    </w:p>
    <w:sectPr w:rsidR="009A6089" w:rsidRPr="00AE42E4" w:rsidSect="002D5446">
      <w:pgSz w:w="16838" w:h="11906" w:orient="landscape"/>
      <w:pgMar w:top="426" w:right="536" w:bottom="426" w:left="567" w:header="708" w:footer="708" w:gutter="0"/>
      <w:cols w:num="2" w:space="127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C1C9B"/>
    <w:multiLevelType w:val="hybridMultilevel"/>
    <w:tmpl w:val="1D2A3D62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97C81"/>
    <w:multiLevelType w:val="hybridMultilevel"/>
    <w:tmpl w:val="6B807A52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embedSystemFont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5A0D"/>
    <w:rsid w:val="00024BD1"/>
    <w:rsid w:val="00052365"/>
    <w:rsid w:val="000538D1"/>
    <w:rsid w:val="000724FC"/>
    <w:rsid w:val="000A4543"/>
    <w:rsid w:val="000E064E"/>
    <w:rsid w:val="001044F2"/>
    <w:rsid w:val="001154EB"/>
    <w:rsid w:val="001708C9"/>
    <w:rsid w:val="001C6D1D"/>
    <w:rsid w:val="001D48E7"/>
    <w:rsid w:val="001D52C3"/>
    <w:rsid w:val="001E1D95"/>
    <w:rsid w:val="001E462C"/>
    <w:rsid w:val="001F1CD5"/>
    <w:rsid w:val="00202703"/>
    <w:rsid w:val="00261133"/>
    <w:rsid w:val="002924E0"/>
    <w:rsid w:val="0029690D"/>
    <w:rsid w:val="002A7979"/>
    <w:rsid w:val="002C0A6E"/>
    <w:rsid w:val="002D5446"/>
    <w:rsid w:val="002E451F"/>
    <w:rsid w:val="0031578D"/>
    <w:rsid w:val="00330030"/>
    <w:rsid w:val="0038078A"/>
    <w:rsid w:val="0038175B"/>
    <w:rsid w:val="003E2BF0"/>
    <w:rsid w:val="003E4548"/>
    <w:rsid w:val="003F521C"/>
    <w:rsid w:val="00426269"/>
    <w:rsid w:val="0043643F"/>
    <w:rsid w:val="00491B1D"/>
    <w:rsid w:val="004E3B3D"/>
    <w:rsid w:val="005157F5"/>
    <w:rsid w:val="00564EED"/>
    <w:rsid w:val="005659AA"/>
    <w:rsid w:val="005F04EE"/>
    <w:rsid w:val="00681CE2"/>
    <w:rsid w:val="00695A8B"/>
    <w:rsid w:val="006D074C"/>
    <w:rsid w:val="006F7E4F"/>
    <w:rsid w:val="007206E4"/>
    <w:rsid w:val="00720D78"/>
    <w:rsid w:val="007303F2"/>
    <w:rsid w:val="00730AC7"/>
    <w:rsid w:val="00734758"/>
    <w:rsid w:val="0075274A"/>
    <w:rsid w:val="007B0FB6"/>
    <w:rsid w:val="007B6FA2"/>
    <w:rsid w:val="007D6CE1"/>
    <w:rsid w:val="007D7D38"/>
    <w:rsid w:val="00801B04"/>
    <w:rsid w:val="008025C0"/>
    <w:rsid w:val="00852B5F"/>
    <w:rsid w:val="0086006F"/>
    <w:rsid w:val="00875575"/>
    <w:rsid w:val="00882A0C"/>
    <w:rsid w:val="0089605C"/>
    <w:rsid w:val="008A1678"/>
    <w:rsid w:val="008A6BF1"/>
    <w:rsid w:val="008D7A1B"/>
    <w:rsid w:val="008E0DC4"/>
    <w:rsid w:val="009445D7"/>
    <w:rsid w:val="00963E80"/>
    <w:rsid w:val="00965BA2"/>
    <w:rsid w:val="009A28EF"/>
    <w:rsid w:val="009A6089"/>
    <w:rsid w:val="009C6ED4"/>
    <w:rsid w:val="00A074A1"/>
    <w:rsid w:val="00A13BA3"/>
    <w:rsid w:val="00A9139B"/>
    <w:rsid w:val="00AE42E4"/>
    <w:rsid w:val="00B01724"/>
    <w:rsid w:val="00B2704C"/>
    <w:rsid w:val="00B84520"/>
    <w:rsid w:val="00BB508C"/>
    <w:rsid w:val="00BD04D4"/>
    <w:rsid w:val="00C235D5"/>
    <w:rsid w:val="00C72CBD"/>
    <w:rsid w:val="00CB5A0D"/>
    <w:rsid w:val="00CC4D2E"/>
    <w:rsid w:val="00CD09F4"/>
    <w:rsid w:val="00D010DD"/>
    <w:rsid w:val="00D22D99"/>
    <w:rsid w:val="00D37E1A"/>
    <w:rsid w:val="00DB2814"/>
    <w:rsid w:val="00DE06AD"/>
    <w:rsid w:val="00DE07B5"/>
    <w:rsid w:val="00E43413"/>
    <w:rsid w:val="00E90DF2"/>
    <w:rsid w:val="00E96196"/>
    <w:rsid w:val="00F1223E"/>
    <w:rsid w:val="00F4273E"/>
    <w:rsid w:val="00F75FA6"/>
    <w:rsid w:val="00F84DE6"/>
    <w:rsid w:val="00FA5DF9"/>
    <w:rsid w:val="00FB4FAF"/>
    <w:rsid w:val="00FC4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A0D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30030"/>
    <w:pPr>
      <w:spacing w:before="480" w:after="0"/>
      <w:outlineLvl w:val="0"/>
    </w:pPr>
    <w:rPr>
      <w:rFonts w:ascii="Cambria" w:eastAsia="Times New Roman" w:hAnsi="Cambria"/>
      <w:smallCaps/>
      <w:spacing w:val="5"/>
      <w:sz w:val="36"/>
      <w:szCs w:val="36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30030"/>
    <w:rPr>
      <w:rFonts w:ascii="Cambria" w:hAnsi="Cambria" w:cs="Times New Roman"/>
      <w:smallCaps/>
      <w:spacing w:val="5"/>
      <w:sz w:val="36"/>
      <w:szCs w:val="36"/>
      <w:lang w:val="en-US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B5A0D"/>
    <w:pPr>
      <w:widowControl w:val="0"/>
      <w:suppressAutoHyphens/>
      <w:spacing w:after="0" w:line="240" w:lineRule="auto"/>
      <w:jc w:val="center"/>
    </w:pPr>
    <w:rPr>
      <w:rFonts w:ascii="Arial" w:hAnsi="Arial"/>
      <w:i/>
      <w:iCs/>
      <w:kern w:val="2"/>
      <w:sz w:val="28"/>
      <w:szCs w:val="28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5A0D"/>
    <w:rPr>
      <w:rFonts w:ascii="Arial" w:hAnsi="Arial" w:cs="Times New Roman"/>
      <w:i/>
      <w:iCs/>
      <w:kern w:val="2"/>
      <w:sz w:val="28"/>
      <w:szCs w:val="28"/>
      <w:lang w:eastAsia="ru-RU"/>
    </w:rPr>
  </w:style>
  <w:style w:type="paragraph" w:customStyle="1" w:styleId="Pa0">
    <w:name w:val="Pa0"/>
    <w:basedOn w:val="Normal"/>
    <w:next w:val="Normal"/>
    <w:uiPriority w:val="99"/>
    <w:rsid w:val="00CB5A0D"/>
    <w:pPr>
      <w:autoSpaceDE w:val="0"/>
      <w:autoSpaceDN w:val="0"/>
      <w:adjustRightInd w:val="0"/>
      <w:spacing w:after="0" w:line="241" w:lineRule="atLeast"/>
    </w:pPr>
    <w:rPr>
      <w:sz w:val="24"/>
      <w:szCs w:val="24"/>
    </w:rPr>
  </w:style>
  <w:style w:type="character" w:customStyle="1" w:styleId="A5">
    <w:name w:val="A5"/>
    <w:uiPriority w:val="99"/>
    <w:rsid w:val="00CB5A0D"/>
    <w:rPr>
      <w:color w:val="000000"/>
      <w:sz w:val="20"/>
    </w:rPr>
  </w:style>
  <w:style w:type="paragraph" w:styleId="BodyText">
    <w:name w:val="Body Text"/>
    <w:basedOn w:val="Normal"/>
    <w:link w:val="BodyTextChar"/>
    <w:uiPriority w:val="99"/>
    <w:semiHidden/>
    <w:rsid w:val="00CB5A0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B5A0D"/>
    <w:rPr>
      <w:rFonts w:cs="Times New Roman"/>
    </w:rPr>
  </w:style>
  <w:style w:type="character" w:styleId="IntenseReference">
    <w:name w:val="Intense Reference"/>
    <w:basedOn w:val="DefaultParagraphFont"/>
    <w:uiPriority w:val="99"/>
    <w:qFormat/>
    <w:rsid w:val="00330030"/>
    <w:rPr>
      <w:rFonts w:cs="Times New Roman"/>
      <w:b/>
      <w:smallCaps/>
    </w:rPr>
  </w:style>
  <w:style w:type="paragraph" w:styleId="BalloonText">
    <w:name w:val="Balloon Text"/>
    <w:basedOn w:val="Normal"/>
    <w:link w:val="BalloonTextChar"/>
    <w:uiPriority w:val="99"/>
    <w:semiHidden/>
    <w:rsid w:val="00C2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35D5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3E4548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4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1097</Words>
  <Characters>6259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Лето - прекрасное время года: пора отпусков, загородных прогулок, возможности отдыха на природе</dc:title>
  <dc:subject/>
  <dc:creator>kosova</dc:creator>
  <cp:keywords/>
  <dc:description/>
  <cp:lastModifiedBy>Admin</cp:lastModifiedBy>
  <cp:revision>3</cp:revision>
  <cp:lastPrinted>2013-07-05T07:46:00Z</cp:lastPrinted>
  <dcterms:created xsi:type="dcterms:W3CDTF">2013-07-05T07:46:00Z</dcterms:created>
  <dcterms:modified xsi:type="dcterms:W3CDTF">2014-07-27T14:49:00Z</dcterms:modified>
</cp:coreProperties>
</file>